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66644" w14:textId="2FEFDA38" w:rsidR="003279DE" w:rsidRDefault="00E24715" w:rsidP="00AD7A86">
      <w:pPr>
        <w:pStyle w:val="ConsPlusTitle"/>
        <w:spacing w:after="480" w:line="240" w:lineRule="exact"/>
        <w:ind w:right="5812"/>
        <w:rPr>
          <w:szCs w:val="28"/>
        </w:rPr>
      </w:pPr>
      <w:bookmarkStart w:id="0" w:name="_GoBack"/>
      <w:r w:rsidRPr="004919DF"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135EC842" wp14:editId="36355781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4919DF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ACD4D" wp14:editId="1752C9D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A49F7" w14:textId="0D0CCAC2" w:rsidR="00352835" w:rsidRPr="00536A81" w:rsidRDefault="00AD7A86" w:rsidP="00536A81">
                            <w:pPr>
                              <w:jc w:val="center"/>
                            </w:pPr>
                            <w:r>
                              <w:t>517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ACD4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20A49F7" w14:textId="0D0CCAC2" w:rsidR="00352835" w:rsidRPr="00536A81" w:rsidRDefault="00AD7A86" w:rsidP="00536A81">
                      <w:pPr>
                        <w:jc w:val="center"/>
                      </w:pPr>
                      <w:r>
                        <w:t>517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4919DF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16A9F4" wp14:editId="2682D5DA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8FF7" w14:textId="7B82CCE6" w:rsidR="00352835" w:rsidRPr="00C06726" w:rsidRDefault="00AD7A86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6A9F4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162F8FF7" w14:textId="7B82CCE6" w:rsidR="00352835" w:rsidRPr="00C06726" w:rsidRDefault="00AD7A86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Hlk212467695"/>
      <w:r w:rsidR="00DA5AC7" w:rsidRPr="004919DF">
        <w:rPr>
          <w:rFonts w:ascii="Times New Roman" w:hAnsi="Times New Roman" w:cs="Times New Roman"/>
          <w:sz w:val="28"/>
          <w:szCs w:val="28"/>
        </w:rPr>
        <w:t xml:space="preserve">О </w:t>
      </w:r>
      <w:bookmarkEnd w:id="1"/>
      <w:r w:rsidR="003279DE" w:rsidRPr="003279DE">
        <w:rPr>
          <w:rFonts w:ascii="Times New Roman" w:hAnsi="Times New Roman" w:cs="Times New Roman"/>
          <w:bCs/>
          <w:noProof/>
          <w:sz w:val="28"/>
          <w:szCs w:val="28"/>
        </w:rPr>
        <w:t>признании утратившими силу</w:t>
      </w:r>
      <w:r w:rsidR="00AD7A8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3279DE" w:rsidRPr="003279DE">
        <w:rPr>
          <w:rFonts w:ascii="Times New Roman" w:hAnsi="Times New Roman" w:cs="Times New Roman"/>
          <w:bCs/>
          <w:noProof/>
          <w:sz w:val="28"/>
          <w:szCs w:val="28"/>
        </w:rPr>
        <w:t>отдельных решений Земского Собрания Пермского муниципального района Пермского края</w:t>
      </w:r>
      <w:bookmarkStart w:id="2" w:name="_Hlk207178869"/>
    </w:p>
    <w:bookmarkEnd w:id="0"/>
    <w:p w14:paraId="4C6E9598" w14:textId="175E133B" w:rsidR="003279DE" w:rsidRDefault="003279DE" w:rsidP="003279DE">
      <w:pPr>
        <w:spacing w:line="360" w:lineRule="exact"/>
        <w:ind w:firstLine="709"/>
        <w:jc w:val="both"/>
        <w:rPr>
          <w:szCs w:val="28"/>
        </w:rPr>
      </w:pPr>
      <w:r w:rsidRPr="003279DE">
        <w:rPr>
          <w:szCs w:val="28"/>
        </w:rPr>
        <w:t>В соответствии с частью 1 статьи 8 Закона Пермского края от 29 апреля 2022 г. № 75-ПК «Об образовании нового муниципального образования Пермский муниципальный округ Пермского края», Уставом Пермского муниципального округа Пермского края, в связи с систематизацией и актуализацией нормативно-правовой базы Пермского муниципального района Пермского края</w:t>
      </w:r>
    </w:p>
    <w:p w14:paraId="67CA6A6D" w14:textId="00D6D323" w:rsidR="003279DE" w:rsidRPr="003279DE" w:rsidRDefault="003279DE" w:rsidP="003279DE">
      <w:pPr>
        <w:spacing w:line="360" w:lineRule="exact"/>
        <w:ind w:firstLine="709"/>
        <w:jc w:val="both"/>
        <w:rPr>
          <w:szCs w:val="28"/>
        </w:rPr>
      </w:pPr>
      <w:r w:rsidRPr="003279DE">
        <w:rPr>
          <w:szCs w:val="28"/>
        </w:rPr>
        <w:t>Дума Пермского муниципального округа Пермского края РЕШАЕТ:</w:t>
      </w:r>
    </w:p>
    <w:p w14:paraId="5B61CF68" w14:textId="4F5DA589" w:rsidR="003279DE" w:rsidRPr="003279DE" w:rsidRDefault="003279DE" w:rsidP="003E3568">
      <w:pPr>
        <w:tabs>
          <w:tab w:val="left" w:pos="1276"/>
          <w:tab w:val="left" w:pos="1418"/>
        </w:tabs>
        <w:spacing w:line="360" w:lineRule="exact"/>
        <w:ind w:firstLine="709"/>
        <w:jc w:val="both"/>
        <w:rPr>
          <w:szCs w:val="28"/>
        </w:rPr>
      </w:pPr>
      <w:r w:rsidRPr="003279DE">
        <w:rPr>
          <w:szCs w:val="28"/>
        </w:rPr>
        <w:t>1.</w:t>
      </w:r>
      <w:r w:rsidR="003E3568">
        <w:rPr>
          <w:szCs w:val="28"/>
        </w:rPr>
        <w:t xml:space="preserve"> </w:t>
      </w:r>
      <w:r w:rsidRPr="003279DE">
        <w:rPr>
          <w:szCs w:val="28"/>
        </w:rPr>
        <w:t>Признать утратившими силу отдельные решения Земского Собрания Пермского муниципального района Пермского края согласно приложению к настоящему решению.</w:t>
      </w:r>
    </w:p>
    <w:p w14:paraId="525EB3A1" w14:textId="06C69395" w:rsidR="003279DE" w:rsidRPr="003279DE" w:rsidRDefault="003279DE" w:rsidP="004A63F4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3279DE">
        <w:rPr>
          <w:szCs w:val="28"/>
        </w:rPr>
        <w:t>2.</w:t>
      </w:r>
      <w:r w:rsidR="003E3568">
        <w:rPr>
          <w:szCs w:val="28"/>
        </w:rPr>
        <w:t xml:space="preserve"> </w:t>
      </w:r>
      <w:r w:rsidRPr="003279DE">
        <w:rPr>
          <w:szCs w:val="28"/>
        </w:rPr>
        <w:t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161E0214" w14:textId="23B9D7DC" w:rsidR="003279DE" w:rsidRPr="003279DE" w:rsidRDefault="003279DE" w:rsidP="004A63F4">
      <w:pPr>
        <w:tabs>
          <w:tab w:val="left" w:pos="851"/>
        </w:tabs>
        <w:spacing w:line="360" w:lineRule="exact"/>
        <w:ind w:firstLine="709"/>
        <w:jc w:val="both"/>
        <w:rPr>
          <w:szCs w:val="28"/>
        </w:rPr>
      </w:pPr>
      <w:r w:rsidRPr="003279DE">
        <w:rPr>
          <w:szCs w:val="28"/>
        </w:rPr>
        <w:t>3.</w:t>
      </w:r>
      <w:r w:rsidR="009744FF">
        <w:rPr>
          <w:szCs w:val="28"/>
        </w:rPr>
        <w:t xml:space="preserve"> </w:t>
      </w:r>
      <w:r w:rsidRPr="003279DE">
        <w:rPr>
          <w:szCs w:val="28"/>
        </w:rPr>
        <w:t>Настоящее решение вступает в силу со дня его официального опубликования.</w:t>
      </w:r>
    </w:p>
    <w:p w14:paraId="4ACABEBC" w14:textId="77777777" w:rsidR="003279DE" w:rsidRDefault="003279DE" w:rsidP="003279DE">
      <w:pPr>
        <w:spacing w:line="360" w:lineRule="exact"/>
        <w:rPr>
          <w:szCs w:val="28"/>
        </w:rPr>
      </w:pPr>
    </w:p>
    <w:p w14:paraId="0494C1FB" w14:textId="77777777" w:rsidR="007A0D59" w:rsidRPr="003279DE" w:rsidRDefault="007A0D59" w:rsidP="003279DE">
      <w:pPr>
        <w:spacing w:line="360" w:lineRule="exact"/>
        <w:rPr>
          <w:szCs w:val="28"/>
        </w:rPr>
      </w:pPr>
    </w:p>
    <w:p w14:paraId="5F040444" w14:textId="77777777" w:rsidR="003279DE" w:rsidRPr="003279DE" w:rsidRDefault="003279DE" w:rsidP="007A0D59">
      <w:pPr>
        <w:spacing w:line="240" w:lineRule="exact"/>
        <w:jc w:val="both"/>
        <w:rPr>
          <w:szCs w:val="28"/>
        </w:rPr>
      </w:pPr>
      <w:r w:rsidRPr="003279DE">
        <w:rPr>
          <w:szCs w:val="28"/>
        </w:rPr>
        <w:t>Председатель Думы</w:t>
      </w:r>
    </w:p>
    <w:p w14:paraId="382499F7" w14:textId="77777777" w:rsidR="003279DE" w:rsidRPr="003279DE" w:rsidRDefault="003279DE" w:rsidP="007A0D59">
      <w:pPr>
        <w:spacing w:line="240" w:lineRule="exact"/>
        <w:jc w:val="both"/>
        <w:rPr>
          <w:szCs w:val="28"/>
        </w:rPr>
      </w:pPr>
      <w:r w:rsidRPr="003279DE">
        <w:rPr>
          <w:szCs w:val="28"/>
        </w:rPr>
        <w:t>Пермского муниципального округа                                                  Д.В. Гордиенко</w:t>
      </w:r>
    </w:p>
    <w:p w14:paraId="6F337CD5" w14:textId="77777777" w:rsidR="003279DE" w:rsidRPr="003279DE" w:rsidRDefault="003279DE" w:rsidP="007A0D59">
      <w:pPr>
        <w:spacing w:line="240" w:lineRule="exact"/>
        <w:jc w:val="both"/>
        <w:rPr>
          <w:szCs w:val="28"/>
        </w:rPr>
      </w:pPr>
    </w:p>
    <w:p w14:paraId="2548EAFF" w14:textId="77777777" w:rsidR="003279DE" w:rsidRPr="003279DE" w:rsidRDefault="003279DE" w:rsidP="007A0D59">
      <w:pPr>
        <w:spacing w:line="240" w:lineRule="exact"/>
        <w:jc w:val="both"/>
        <w:rPr>
          <w:szCs w:val="28"/>
        </w:rPr>
      </w:pPr>
      <w:r w:rsidRPr="003279DE">
        <w:rPr>
          <w:szCs w:val="28"/>
        </w:rPr>
        <w:t>Глава муниципального округа-</w:t>
      </w:r>
    </w:p>
    <w:p w14:paraId="796BF699" w14:textId="77777777" w:rsidR="003279DE" w:rsidRPr="003279DE" w:rsidRDefault="003279DE" w:rsidP="007A0D59">
      <w:pPr>
        <w:spacing w:line="240" w:lineRule="exact"/>
        <w:jc w:val="both"/>
        <w:rPr>
          <w:szCs w:val="28"/>
        </w:rPr>
      </w:pPr>
      <w:r w:rsidRPr="003279DE">
        <w:rPr>
          <w:szCs w:val="28"/>
        </w:rPr>
        <w:t>глава администрации Пермского</w:t>
      </w:r>
    </w:p>
    <w:p w14:paraId="2B52CDCA" w14:textId="406FB989" w:rsidR="00DA5AC7" w:rsidRPr="003279DE" w:rsidRDefault="003279DE" w:rsidP="007A0D59">
      <w:pPr>
        <w:spacing w:line="240" w:lineRule="exact"/>
        <w:jc w:val="both"/>
        <w:rPr>
          <w:noProof/>
        </w:rPr>
      </w:pPr>
      <w:r w:rsidRPr="003279DE">
        <w:rPr>
          <w:szCs w:val="28"/>
        </w:rPr>
        <w:t>муниципального округа                                                                   О.Н. Андрианова</w:t>
      </w:r>
    </w:p>
    <w:p w14:paraId="5C37395A" w14:textId="77777777" w:rsidR="007A0D59" w:rsidRDefault="007A0D59" w:rsidP="003279DE">
      <w:pPr>
        <w:autoSpaceDE w:val="0"/>
        <w:autoSpaceDN w:val="0"/>
        <w:adjustRightInd w:val="0"/>
        <w:spacing w:line="360" w:lineRule="exact"/>
        <w:ind w:left="6237"/>
        <w:jc w:val="both"/>
        <w:rPr>
          <w:szCs w:val="28"/>
        </w:rPr>
      </w:pPr>
    </w:p>
    <w:p w14:paraId="3B5FBEC7" w14:textId="59E25DD9" w:rsidR="003279DE" w:rsidRPr="003279DE" w:rsidRDefault="003279DE" w:rsidP="00AD7A86">
      <w:pPr>
        <w:autoSpaceDE w:val="0"/>
        <w:autoSpaceDN w:val="0"/>
        <w:adjustRightInd w:val="0"/>
        <w:spacing w:line="240" w:lineRule="exact"/>
        <w:ind w:left="6096"/>
        <w:rPr>
          <w:szCs w:val="28"/>
        </w:rPr>
      </w:pPr>
      <w:r w:rsidRPr="003279DE">
        <w:rPr>
          <w:szCs w:val="28"/>
        </w:rPr>
        <w:lastRenderedPageBreak/>
        <w:t xml:space="preserve">Приложение </w:t>
      </w:r>
    </w:p>
    <w:p w14:paraId="5BD7D331" w14:textId="2712933A" w:rsidR="003279DE" w:rsidRPr="003279DE" w:rsidRDefault="003279DE" w:rsidP="00AD7A86">
      <w:pPr>
        <w:autoSpaceDE w:val="0"/>
        <w:autoSpaceDN w:val="0"/>
        <w:adjustRightInd w:val="0"/>
        <w:spacing w:line="240" w:lineRule="exact"/>
        <w:ind w:left="6096"/>
        <w:rPr>
          <w:szCs w:val="28"/>
        </w:rPr>
      </w:pPr>
      <w:r w:rsidRPr="003279DE">
        <w:rPr>
          <w:szCs w:val="28"/>
        </w:rPr>
        <w:t>к решению Думы Пермского муниципального округа Пермского края</w:t>
      </w:r>
    </w:p>
    <w:p w14:paraId="01CDD3EC" w14:textId="0185A9B2" w:rsidR="003279DE" w:rsidRPr="003279DE" w:rsidRDefault="003279DE" w:rsidP="00AD7A86">
      <w:pPr>
        <w:autoSpaceDE w:val="0"/>
        <w:autoSpaceDN w:val="0"/>
        <w:adjustRightInd w:val="0"/>
        <w:spacing w:line="240" w:lineRule="exact"/>
        <w:ind w:left="6096"/>
        <w:rPr>
          <w:szCs w:val="28"/>
        </w:rPr>
      </w:pPr>
      <w:r w:rsidRPr="003279DE">
        <w:rPr>
          <w:szCs w:val="28"/>
        </w:rPr>
        <w:t xml:space="preserve">от </w:t>
      </w:r>
      <w:r w:rsidR="00AD7A86">
        <w:rPr>
          <w:szCs w:val="28"/>
        </w:rPr>
        <w:t>28.05.2026</w:t>
      </w:r>
      <w:r w:rsidRPr="003279DE">
        <w:rPr>
          <w:szCs w:val="28"/>
        </w:rPr>
        <w:t xml:space="preserve"> №</w:t>
      </w:r>
      <w:r w:rsidR="00AD7A86">
        <w:rPr>
          <w:szCs w:val="28"/>
        </w:rPr>
        <w:t xml:space="preserve"> 517</w:t>
      </w:r>
    </w:p>
    <w:p w14:paraId="5047C566" w14:textId="2BBAEE1C" w:rsidR="003279DE" w:rsidRPr="003279DE" w:rsidRDefault="003279DE" w:rsidP="007A0D59">
      <w:pPr>
        <w:autoSpaceDE w:val="0"/>
        <w:autoSpaceDN w:val="0"/>
        <w:adjustRightInd w:val="0"/>
        <w:spacing w:line="240" w:lineRule="exact"/>
        <w:ind w:firstLine="709"/>
        <w:jc w:val="both"/>
        <w:rPr>
          <w:szCs w:val="28"/>
        </w:rPr>
      </w:pPr>
    </w:p>
    <w:p w14:paraId="6C6CAA87" w14:textId="77777777" w:rsidR="003279DE" w:rsidRPr="003279DE" w:rsidRDefault="003279DE" w:rsidP="003279DE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FD6F109" w14:textId="77777777" w:rsidR="003279DE" w:rsidRPr="003279DE" w:rsidRDefault="003279DE" w:rsidP="007A0D59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Cs w:val="28"/>
        </w:rPr>
      </w:pPr>
      <w:r w:rsidRPr="003279DE">
        <w:rPr>
          <w:b/>
          <w:bCs/>
          <w:szCs w:val="28"/>
        </w:rPr>
        <w:t>ПЕРЕЧЕНЬ</w:t>
      </w:r>
    </w:p>
    <w:p w14:paraId="13E9A0A4" w14:textId="77777777" w:rsidR="003279DE" w:rsidRPr="003279DE" w:rsidRDefault="003279DE" w:rsidP="007A0D59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Cs w:val="28"/>
        </w:rPr>
      </w:pPr>
      <w:r w:rsidRPr="003279DE">
        <w:rPr>
          <w:b/>
          <w:bCs/>
          <w:szCs w:val="28"/>
        </w:rPr>
        <w:t>отдельных решений Земского Собрания Пермского муниципального района Пермского края, подлежащих признанию утратившими силу</w:t>
      </w:r>
    </w:p>
    <w:p w14:paraId="04C47A2A" w14:textId="77777777" w:rsidR="003279DE" w:rsidRPr="003279DE" w:rsidRDefault="003279DE" w:rsidP="003279DE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0141295" w14:textId="7177C076" w:rsidR="003279DE" w:rsidRPr="003279DE" w:rsidRDefault="0065246D" w:rsidP="00A828A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3279DE" w:rsidRPr="003279DE">
        <w:rPr>
          <w:szCs w:val="28"/>
        </w:rPr>
        <w:t>от 15 ноября 2005 г. № 257 «О наименовании представительного органа муниципального образования «Пермский муниципальный район»;</w:t>
      </w:r>
      <w:bookmarkStart w:id="3" w:name="_Hlk228372879"/>
    </w:p>
    <w:bookmarkEnd w:id="3"/>
    <w:p w14:paraId="26B545B7" w14:textId="0D55F618" w:rsidR="003279DE" w:rsidRPr="003279DE" w:rsidRDefault="003B3241" w:rsidP="00A828A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65246D">
        <w:rPr>
          <w:szCs w:val="28"/>
        </w:rPr>
        <w:t xml:space="preserve">. </w:t>
      </w:r>
      <w:r w:rsidR="003279DE" w:rsidRPr="003279DE">
        <w:rPr>
          <w:szCs w:val="28"/>
        </w:rPr>
        <w:t>от 24 апреля 2008 г. № 644 «О Порядке заключения органами местного самоуправления муниципального района соглашений о передаче осуществления части своих полномочий органам местного самоуправления сельских поселений и о принятии от них осуществления части их полномочий»;</w:t>
      </w:r>
      <w:bookmarkStart w:id="4" w:name="_Hlk228373010"/>
    </w:p>
    <w:bookmarkEnd w:id="4"/>
    <w:p w14:paraId="3DDE71E6" w14:textId="749EE306" w:rsidR="003279DE" w:rsidRPr="003279DE" w:rsidRDefault="003B3241" w:rsidP="00A828AB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ноября 2009 г. № 17 «О внесении изменений в решение Земского Собрания от 24.04.2008 № 644 «О Порядке заключения органами местного самоуправления муниципального района соглашений о передаче осуществления части своих полномочий органам местного самоуправления сельских поселений и о принятии от них осуществления части их полномочий»;</w:t>
      </w:r>
      <w:bookmarkStart w:id="5" w:name="_Hlk228373133"/>
    </w:p>
    <w:bookmarkEnd w:id="5"/>
    <w:p w14:paraId="19C44D2A" w14:textId="7E503997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04 июня 2010 г. № 84 «Об утверждении Положения об администрации Пермского муниципального района»;</w:t>
      </w:r>
    </w:p>
    <w:p w14:paraId="1AD0F81C" w14:textId="2E79D4E3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29 сентября 2011 г. № 197 «О внесении изменений в решение Земского Собрания от 04.06.2010 № 84 «Об утверждении Положения об администрации Пермского муниципального района»;</w:t>
      </w:r>
    </w:p>
    <w:p w14:paraId="5DCB1852" w14:textId="0AA642DE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февраля 2013 г. № 324 «О внесении изменений в Положение об администрации Пермского муниципального района, утвержденное решением Земского Собрания от 04.06.2010 № 84»;</w:t>
      </w:r>
    </w:p>
    <w:p w14:paraId="5370ECF0" w14:textId="2503FC61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26 сентября 2013 г. № 376 «Об утверждении Положения о бюджетном процессе в Пермском муниципальном районе»;</w:t>
      </w:r>
    </w:p>
    <w:p w14:paraId="2F3F6807" w14:textId="06FEE52E" w:rsidR="003279DE" w:rsidRPr="003279DE" w:rsidRDefault="003B3241" w:rsidP="00A828AB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8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A828AB" w:rsidRPr="00A828AB">
        <w:rPr>
          <w:szCs w:val="28"/>
        </w:rPr>
        <w:t>пункт 5</w:t>
      </w:r>
      <w:r w:rsidR="00A828AB">
        <w:rPr>
          <w:szCs w:val="28"/>
        </w:rPr>
        <w:t xml:space="preserve"> </w:t>
      </w:r>
      <w:r w:rsidR="00A828AB" w:rsidRPr="00A828AB">
        <w:rPr>
          <w:szCs w:val="28"/>
        </w:rPr>
        <w:t xml:space="preserve">решения Земского Собрания Пермского муниципального района </w:t>
      </w:r>
      <w:r w:rsidR="003279DE" w:rsidRPr="003279DE">
        <w:rPr>
          <w:szCs w:val="28"/>
        </w:rPr>
        <w:t>от 27 февраля 2014 г. № 424 «О внесении изменений в отдельные решения Земского Собрания Пермского муниципального района»;</w:t>
      </w:r>
      <w:bookmarkStart w:id="6" w:name="_Hlk228373290"/>
    </w:p>
    <w:bookmarkEnd w:id="6"/>
    <w:p w14:paraId="7F97BA60" w14:textId="5FA202E1" w:rsidR="003279DE" w:rsidRPr="003279DE" w:rsidRDefault="003B3241" w:rsidP="003B3241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9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июня 2014 г. № 474 «О внесении изменений в Порядок заключения органами местного самоуправления муниципального района соглашений о передаче осуществления части своих полномочий органам местного самоуправления сельских поселений Пермского муниципального района и о принятии от них осуществления части их полномочий, утвержденный решением Земского Собрания от 24.04.2008 № 644»;</w:t>
      </w:r>
      <w:bookmarkStart w:id="7" w:name="_Hlk228373330"/>
    </w:p>
    <w:bookmarkEnd w:id="7"/>
    <w:p w14:paraId="7AA9AEB8" w14:textId="158EAF70" w:rsidR="003279DE" w:rsidRPr="003279DE" w:rsidRDefault="003B3241" w:rsidP="003B3241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9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28 августа 2014 г. № 480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5AA0C9CB" w14:textId="2D73AD03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10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26 ноября 2014 г. № 22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3D374613" w14:textId="11C1EE2C" w:rsidR="003279DE" w:rsidRPr="003279DE" w:rsidRDefault="003B3241" w:rsidP="003B3241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11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26 февраля 2015 г. № 46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  <w:bookmarkStart w:id="8" w:name="_Hlk228373455"/>
    </w:p>
    <w:bookmarkEnd w:id="8"/>
    <w:p w14:paraId="0C8814C2" w14:textId="7D5C679F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12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26 июня 2015 г. № 82 «О внесении изменений в Положение об администрации Пермского муниципального района, утвержденное решением Земского Собрания от 04.06.2010 № 84»;</w:t>
      </w:r>
    </w:p>
    <w:p w14:paraId="5B90FF63" w14:textId="6F98C329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13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29 октября 2015 г. № 104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64A2598C" w14:textId="2C45BE96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14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августа 2016 г. № 159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43522EDE" w14:textId="35FC713C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15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августа 2016 г. № 162 «О внесении изменений в Положение об администрации Пермского муниципального района, утвержденное решением Земского Собрания Пермского муниципального района от 04.06.2010 № 84»;</w:t>
      </w:r>
    </w:p>
    <w:p w14:paraId="42DCE0C7" w14:textId="40BCFD1B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16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апреля 2017 г. № 217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2EA7FBE0" w14:textId="0D6D4AC5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17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24 августа 2017 г. № 247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46696B4C" w14:textId="2DA2AE4D" w:rsidR="003279DE" w:rsidRPr="003279DE" w:rsidRDefault="003B3241" w:rsidP="003B3241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18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января 2018 г. № 285 «О внесении изменений в часть 10 раздела III Положения о бюджетном процессе в Пермском муниципальном районе, утвержденного решением Земского Собрания Пермского муниципального района от 26.09.2013 № 376»;</w:t>
      </w:r>
      <w:bookmarkStart w:id="9" w:name="_Hlk228373491"/>
    </w:p>
    <w:bookmarkEnd w:id="9"/>
    <w:p w14:paraId="55460C43" w14:textId="4F0ADEDA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19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апреля 2018 г. № 309 «О внесении изменений в пункт 2 раздела 1 Порядка заключения органами местного самоуправления муниципального района соглашений о передаче осуществления части своих полномочий органам местного самоуправления сельских поселений Пермского муниципального района и о принятии от них осуществления части их полномочий, утвержденного решением Земского Собрания Пермского муниципального района от 24.04.2008 № 644»;</w:t>
      </w:r>
    </w:p>
    <w:p w14:paraId="7B515561" w14:textId="740BA6B5" w:rsidR="003279DE" w:rsidRPr="003279DE" w:rsidRDefault="003B3241" w:rsidP="003279DE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20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31 мая 2018 г. № 318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7A4571C8" w14:textId="7A12CFCA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21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октября 2018 г. № 342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552AF61F" w14:textId="0F528B0A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22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25 декабря 2018 г. № 352 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14:paraId="6C30F5D3" w14:textId="3A813397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23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28 марта 2019 г. № 376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2D539571" w14:textId="1B4D0F2F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24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июня 2019 г. № 405 «О внесении изменения в пункт 8 части 17 Положения о бюджетном процессе в Пермском муниципальном районе, утвержденного решением Земского Собрания Пермского муниципального района от 26.09.2013 № 376»;</w:t>
      </w:r>
    </w:p>
    <w:p w14:paraId="7A98D834" w14:textId="6374C723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25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июня 2019 г. № 410 «О внесении изменения в Положение об администрации Пермского муниципального района, утвержденное решением Земского Собрания Пермского муниципального района от 04.06.2010 № 84»;</w:t>
      </w:r>
    </w:p>
    <w:p w14:paraId="54AB4005" w14:textId="66EB8FBD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26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31 октября 2019 г. № 6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48C3E6D8" w14:textId="01595E30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27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24 сентября 2020 г. № 74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1E7BBCF2" w14:textId="12597318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28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27 мая 2021 г. № 142 «О внесении изменений решение Земского Собрания Пермского муниципального района от 04.06.2010 № 84 «Об утверждении Положения об администрации Пермского муниципального района»;</w:t>
      </w:r>
    </w:p>
    <w:p w14:paraId="0C0C468A" w14:textId="1E4FA9F6" w:rsidR="003279DE" w:rsidRPr="003279DE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29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>от 23 сентября 2021 г. № 161 «О внесении изменений в Положение о бюджетном процессе в Пермском муниципальном районе, утвержденное решением Земского Собрания Пермского муниципального района от 26.09.2013 № 376»;</w:t>
      </w:r>
    </w:p>
    <w:p w14:paraId="387CBE4D" w14:textId="0EF861F1" w:rsidR="001A394C" w:rsidRPr="003E3568" w:rsidRDefault="003B3241" w:rsidP="003E3568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30</w:t>
      </w:r>
      <w:r w:rsidR="003279DE" w:rsidRPr="003279DE">
        <w:rPr>
          <w:szCs w:val="28"/>
        </w:rPr>
        <w:t>.</w:t>
      </w:r>
      <w:r w:rsidR="0065246D">
        <w:rPr>
          <w:szCs w:val="28"/>
        </w:rPr>
        <w:t xml:space="preserve"> </w:t>
      </w:r>
      <w:r w:rsidR="003279DE" w:rsidRPr="003279DE">
        <w:rPr>
          <w:szCs w:val="28"/>
        </w:rPr>
        <w:t xml:space="preserve">от 28 октября 2021 г. № 178 «О внесении изменений в раздел 2 Положения об администрации Пермского муниципального района, </w:t>
      </w:r>
      <w:r w:rsidR="003279DE" w:rsidRPr="003279DE">
        <w:rPr>
          <w:szCs w:val="28"/>
        </w:rPr>
        <w:lastRenderedPageBreak/>
        <w:t>утвержденного решением Земского Собрания Пермского муниципального района от 04.06.2010 № 84».</w:t>
      </w:r>
      <w:bookmarkEnd w:id="2"/>
    </w:p>
    <w:sectPr w:rsidR="001A394C" w:rsidRPr="003E3568" w:rsidSect="00AD7A86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E0EB8" w14:textId="77777777" w:rsidR="007D3BE7" w:rsidRDefault="007D3BE7" w:rsidP="00DA5614">
      <w:r>
        <w:separator/>
      </w:r>
    </w:p>
  </w:endnote>
  <w:endnote w:type="continuationSeparator" w:id="0">
    <w:p w14:paraId="41279C36" w14:textId="77777777" w:rsidR="007D3BE7" w:rsidRDefault="007D3BE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8D30D" w14:textId="39EA1205" w:rsidR="00352835" w:rsidRPr="0065246D" w:rsidRDefault="00352835" w:rsidP="0023189A">
    <w:pPr>
      <w:pStyle w:val="ae"/>
      <w:jc w:val="right"/>
      <w:rPr>
        <w:szCs w:val="28"/>
      </w:rPr>
    </w:pPr>
    <w:r w:rsidRPr="0065246D">
      <w:rPr>
        <w:szCs w:val="28"/>
      </w:rPr>
      <w:fldChar w:fldCharType="begin"/>
    </w:r>
    <w:r w:rsidRPr="0065246D">
      <w:rPr>
        <w:szCs w:val="28"/>
      </w:rPr>
      <w:instrText>PAGE   \* MERGEFORMAT</w:instrText>
    </w:r>
    <w:r w:rsidRPr="0065246D">
      <w:rPr>
        <w:szCs w:val="28"/>
      </w:rPr>
      <w:fldChar w:fldCharType="separate"/>
    </w:r>
    <w:r w:rsidR="0065246D">
      <w:rPr>
        <w:noProof/>
        <w:szCs w:val="28"/>
      </w:rPr>
      <w:t>3</w:t>
    </w:r>
    <w:r w:rsidRPr="0065246D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4C7E6" w14:textId="77777777" w:rsidR="007D3BE7" w:rsidRDefault="007D3BE7" w:rsidP="00DA5614">
      <w:r>
        <w:separator/>
      </w:r>
    </w:p>
  </w:footnote>
  <w:footnote w:type="continuationSeparator" w:id="0">
    <w:p w14:paraId="68824C63" w14:textId="77777777" w:rsidR="007D3BE7" w:rsidRDefault="007D3BE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7D52D5D"/>
    <w:multiLevelType w:val="hybridMultilevel"/>
    <w:tmpl w:val="7D9082AA"/>
    <w:lvl w:ilvl="0" w:tplc="24E60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404C5"/>
    <w:multiLevelType w:val="hybridMultilevel"/>
    <w:tmpl w:val="03A40D3C"/>
    <w:lvl w:ilvl="0" w:tplc="1AE65C00">
      <w:start w:val="1"/>
      <w:numFmt w:val="decimal"/>
      <w:lvlText w:val="%1."/>
      <w:lvlJc w:val="left"/>
      <w:pPr>
        <w:ind w:left="1114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8575BD"/>
    <w:multiLevelType w:val="hybridMultilevel"/>
    <w:tmpl w:val="7D9082AA"/>
    <w:lvl w:ilvl="0" w:tplc="24E60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15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06699"/>
    <w:rsid w:val="00006D45"/>
    <w:rsid w:val="000121AB"/>
    <w:rsid w:val="00020A41"/>
    <w:rsid w:val="00030297"/>
    <w:rsid w:val="0003770C"/>
    <w:rsid w:val="00040109"/>
    <w:rsid w:val="000425DF"/>
    <w:rsid w:val="00053764"/>
    <w:rsid w:val="00062005"/>
    <w:rsid w:val="00072534"/>
    <w:rsid w:val="0007690B"/>
    <w:rsid w:val="00084B8D"/>
    <w:rsid w:val="000943DA"/>
    <w:rsid w:val="000944A0"/>
    <w:rsid w:val="00096AC4"/>
    <w:rsid w:val="000A1581"/>
    <w:rsid w:val="000A55AC"/>
    <w:rsid w:val="000B1CE0"/>
    <w:rsid w:val="000B29B7"/>
    <w:rsid w:val="000B2C0B"/>
    <w:rsid w:val="000B4AB6"/>
    <w:rsid w:val="000B5829"/>
    <w:rsid w:val="000C0EE7"/>
    <w:rsid w:val="000D4036"/>
    <w:rsid w:val="000D5B40"/>
    <w:rsid w:val="000D5FF1"/>
    <w:rsid w:val="000E3AD7"/>
    <w:rsid w:val="000E48CE"/>
    <w:rsid w:val="000E5E85"/>
    <w:rsid w:val="000F0E99"/>
    <w:rsid w:val="000F1507"/>
    <w:rsid w:val="000F2004"/>
    <w:rsid w:val="000F4DAF"/>
    <w:rsid w:val="000F5C41"/>
    <w:rsid w:val="00104B9B"/>
    <w:rsid w:val="00106435"/>
    <w:rsid w:val="0011145B"/>
    <w:rsid w:val="001130D5"/>
    <w:rsid w:val="001145DF"/>
    <w:rsid w:val="00121EA7"/>
    <w:rsid w:val="00124BE0"/>
    <w:rsid w:val="0012652F"/>
    <w:rsid w:val="00126A74"/>
    <w:rsid w:val="00130F73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6FC8"/>
    <w:rsid w:val="00187FC1"/>
    <w:rsid w:val="0019005B"/>
    <w:rsid w:val="00192D7D"/>
    <w:rsid w:val="0019583F"/>
    <w:rsid w:val="001A2984"/>
    <w:rsid w:val="001A3649"/>
    <w:rsid w:val="001A394C"/>
    <w:rsid w:val="001A6D25"/>
    <w:rsid w:val="001B6A18"/>
    <w:rsid w:val="001C4535"/>
    <w:rsid w:val="001C7F8E"/>
    <w:rsid w:val="001D45FF"/>
    <w:rsid w:val="001D5DEA"/>
    <w:rsid w:val="001F22EB"/>
    <w:rsid w:val="001F3413"/>
    <w:rsid w:val="001F7D2E"/>
    <w:rsid w:val="00205DFF"/>
    <w:rsid w:val="002134B4"/>
    <w:rsid w:val="0021683E"/>
    <w:rsid w:val="0022156F"/>
    <w:rsid w:val="002217F9"/>
    <w:rsid w:val="0022360C"/>
    <w:rsid w:val="00223F7B"/>
    <w:rsid w:val="00227F5C"/>
    <w:rsid w:val="0023189A"/>
    <w:rsid w:val="00236D0A"/>
    <w:rsid w:val="002409D0"/>
    <w:rsid w:val="0024127C"/>
    <w:rsid w:val="00241EF9"/>
    <w:rsid w:val="00243E99"/>
    <w:rsid w:val="002514A8"/>
    <w:rsid w:val="0025280B"/>
    <w:rsid w:val="00256138"/>
    <w:rsid w:val="002572C9"/>
    <w:rsid w:val="0026564B"/>
    <w:rsid w:val="002674B5"/>
    <w:rsid w:val="00295B8B"/>
    <w:rsid w:val="00295BF3"/>
    <w:rsid w:val="002A53E0"/>
    <w:rsid w:val="002A60D6"/>
    <w:rsid w:val="002A721E"/>
    <w:rsid w:val="002B1A2D"/>
    <w:rsid w:val="002C1A0E"/>
    <w:rsid w:val="002C5595"/>
    <w:rsid w:val="002C6E37"/>
    <w:rsid w:val="002D35BC"/>
    <w:rsid w:val="002E6960"/>
    <w:rsid w:val="002F1155"/>
    <w:rsid w:val="002F436F"/>
    <w:rsid w:val="003023F0"/>
    <w:rsid w:val="00303D8F"/>
    <w:rsid w:val="003043D0"/>
    <w:rsid w:val="00307E55"/>
    <w:rsid w:val="003123C7"/>
    <w:rsid w:val="00312FD1"/>
    <w:rsid w:val="003131FA"/>
    <w:rsid w:val="003266FA"/>
    <w:rsid w:val="00327466"/>
    <w:rsid w:val="003279DE"/>
    <w:rsid w:val="00332219"/>
    <w:rsid w:val="00332E76"/>
    <w:rsid w:val="00343EB1"/>
    <w:rsid w:val="003511AE"/>
    <w:rsid w:val="00352835"/>
    <w:rsid w:val="00355BA2"/>
    <w:rsid w:val="00360E09"/>
    <w:rsid w:val="00363F18"/>
    <w:rsid w:val="003661A3"/>
    <w:rsid w:val="00366605"/>
    <w:rsid w:val="00367904"/>
    <w:rsid w:val="0037402F"/>
    <w:rsid w:val="003755CE"/>
    <w:rsid w:val="00380DE1"/>
    <w:rsid w:val="00381F08"/>
    <w:rsid w:val="003822F8"/>
    <w:rsid w:val="0038327D"/>
    <w:rsid w:val="0038508A"/>
    <w:rsid w:val="0038719B"/>
    <w:rsid w:val="00395D18"/>
    <w:rsid w:val="00396C6D"/>
    <w:rsid w:val="003977EC"/>
    <w:rsid w:val="003A12E1"/>
    <w:rsid w:val="003A1662"/>
    <w:rsid w:val="003A28DB"/>
    <w:rsid w:val="003A45B6"/>
    <w:rsid w:val="003B3241"/>
    <w:rsid w:val="003B633E"/>
    <w:rsid w:val="003C5E4B"/>
    <w:rsid w:val="003D20E1"/>
    <w:rsid w:val="003D528E"/>
    <w:rsid w:val="003E3568"/>
    <w:rsid w:val="003E47AB"/>
    <w:rsid w:val="003F0028"/>
    <w:rsid w:val="003F10E8"/>
    <w:rsid w:val="003F1A3C"/>
    <w:rsid w:val="003F1D08"/>
    <w:rsid w:val="003F2AE9"/>
    <w:rsid w:val="003F4495"/>
    <w:rsid w:val="003F44B2"/>
    <w:rsid w:val="00406607"/>
    <w:rsid w:val="00414D7B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46113"/>
    <w:rsid w:val="00456665"/>
    <w:rsid w:val="00456A14"/>
    <w:rsid w:val="00460127"/>
    <w:rsid w:val="004637BA"/>
    <w:rsid w:val="00470AFA"/>
    <w:rsid w:val="00480098"/>
    <w:rsid w:val="00480EC3"/>
    <w:rsid w:val="0048757B"/>
    <w:rsid w:val="0049130A"/>
    <w:rsid w:val="004919DF"/>
    <w:rsid w:val="00494227"/>
    <w:rsid w:val="00496145"/>
    <w:rsid w:val="004974BF"/>
    <w:rsid w:val="004A42F0"/>
    <w:rsid w:val="004A63F4"/>
    <w:rsid w:val="004B0B3E"/>
    <w:rsid w:val="004B2293"/>
    <w:rsid w:val="004B6B07"/>
    <w:rsid w:val="004D0588"/>
    <w:rsid w:val="004D2AA2"/>
    <w:rsid w:val="004D6541"/>
    <w:rsid w:val="004E2B01"/>
    <w:rsid w:val="004F3A21"/>
    <w:rsid w:val="004F6B30"/>
    <w:rsid w:val="004F7CA0"/>
    <w:rsid w:val="00505838"/>
    <w:rsid w:val="005116F5"/>
    <w:rsid w:val="005116F7"/>
    <w:rsid w:val="00512E4C"/>
    <w:rsid w:val="00516608"/>
    <w:rsid w:val="0051671D"/>
    <w:rsid w:val="00517140"/>
    <w:rsid w:val="00523E8B"/>
    <w:rsid w:val="00525883"/>
    <w:rsid w:val="0052723F"/>
    <w:rsid w:val="00534233"/>
    <w:rsid w:val="00536A81"/>
    <w:rsid w:val="00546542"/>
    <w:rsid w:val="005511BE"/>
    <w:rsid w:val="00552D1B"/>
    <w:rsid w:val="005556DE"/>
    <w:rsid w:val="00562B16"/>
    <w:rsid w:val="005650DE"/>
    <w:rsid w:val="00567F60"/>
    <w:rsid w:val="00573AC7"/>
    <w:rsid w:val="00573C8D"/>
    <w:rsid w:val="005748B8"/>
    <w:rsid w:val="00574AAB"/>
    <w:rsid w:val="00583B22"/>
    <w:rsid w:val="00584C2B"/>
    <w:rsid w:val="0058797F"/>
    <w:rsid w:val="005A1177"/>
    <w:rsid w:val="005A1BCF"/>
    <w:rsid w:val="005A5842"/>
    <w:rsid w:val="005C27F9"/>
    <w:rsid w:val="005C2DA0"/>
    <w:rsid w:val="005C428F"/>
    <w:rsid w:val="005C7089"/>
    <w:rsid w:val="005E12B2"/>
    <w:rsid w:val="005E6154"/>
    <w:rsid w:val="005F0138"/>
    <w:rsid w:val="005F2C65"/>
    <w:rsid w:val="005F4B00"/>
    <w:rsid w:val="005F4FC1"/>
    <w:rsid w:val="00604533"/>
    <w:rsid w:val="006049D8"/>
    <w:rsid w:val="00612527"/>
    <w:rsid w:val="00624AD1"/>
    <w:rsid w:val="0063488E"/>
    <w:rsid w:val="006443BE"/>
    <w:rsid w:val="00646C78"/>
    <w:rsid w:val="0065246D"/>
    <w:rsid w:val="00655F35"/>
    <w:rsid w:val="006561B7"/>
    <w:rsid w:val="0066160B"/>
    <w:rsid w:val="00661A1B"/>
    <w:rsid w:val="00664759"/>
    <w:rsid w:val="0067033D"/>
    <w:rsid w:val="00670E07"/>
    <w:rsid w:val="00672867"/>
    <w:rsid w:val="00672982"/>
    <w:rsid w:val="00675334"/>
    <w:rsid w:val="00677C64"/>
    <w:rsid w:val="00683A0A"/>
    <w:rsid w:val="00687730"/>
    <w:rsid w:val="00693116"/>
    <w:rsid w:val="00694C93"/>
    <w:rsid w:val="00695E85"/>
    <w:rsid w:val="006A3311"/>
    <w:rsid w:val="006A5695"/>
    <w:rsid w:val="006B03C5"/>
    <w:rsid w:val="006B1134"/>
    <w:rsid w:val="006B3FEC"/>
    <w:rsid w:val="006C302E"/>
    <w:rsid w:val="006C39F7"/>
    <w:rsid w:val="006C499F"/>
    <w:rsid w:val="006D13AD"/>
    <w:rsid w:val="006D164A"/>
    <w:rsid w:val="006D5596"/>
    <w:rsid w:val="006E0682"/>
    <w:rsid w:val="006E0B08"/>
    <w:rsid w:val="006E2D57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445DE"/>
    <w:rsid w:val="007554AE"/>
    <w:rsid w:val="0075560B"/>
    <w:rsid w:val="00775CC4"/>
    <w:rsid w:val="00780D23"/>
    <w:rsid w:val="00781F8E"/>
    <w:rsid w:val="00784AC5"/>
    <w:rsid w:val="0079448D"/>
    <w:rsid w:val="007A0D59"/>
    <w:rsid w:val="007A212B"/>
    <w:rsid w:val="007A7019"/>
    <w:rsid w:val="007B2B65"/>
    <w:rsid w:val="007C3B15"/>
    <w:rsid w:val="007C4C75"/>
    <w:rsid w:val="007C4CF6"/>
    <w:rsid w:val="007C5E50"/>
    <w:rsid w:val="007D3BE7"/>
    <w:rsid w:val="007E07CA"/>
    <w:rsid w:val="007E752F"/>
    <w:rsid w:val="007F118F"/>
    <w:rsid w:val="007F20F6"/>
    <w:rsid w:val="007F56A1"/>
    <w:rsid w:val="00805440"/>
    <w:rsid w:val="00810399"/>
    <w:rsid w:val="008123E8"/>
    <w:rsid w:val="008233B2"/>
    <w:rsid w:val="008247B9"/>
    <w:rsid w:val="008352DB"/>
    <w:rsid w:val="008401A6"/>
    <w:rsid w:val="00842F8F"/>
    <w:rsid w:val="00854816"/>
    <w:rsid w:val="008558DE"/>
    <w:rsid w:val="00861072"/>
    <w:rsid w:val="00867315"/>
    <w:rsid w:val="00867D84"/>
    <w:rsid w:val="00875709"/>
    <w:rsid w:val="008827BF"/>
    <w:rsid w:val="0088484F"/>
    <w:rsid w:val="00887289"/>
    <w:rsid w:val="00891BF1"/>
    <w:rsid w:val="00894928"/>
    <w:rsid w:val="00897B7A"/>
    <w:rsid w:val="008A582C"/>
    <w:rsid w:val="008B0527"/>
    <w:rsid w:val="008B21A3"/>
    <w:rsid w:val="008B4D57"/>
    <w:rsid w:val="008B730F"/>
    <w:rsid w:val="008B77ED"/>
    <w:rsid w:val="008C1D56"/>
    <w:rsid w:val="008C50E3"/>
    <w:rsid w:val="008E3AA6"/>
    <w:rsid w:val="008E47AC"/>
    <w:rsid w:val="008E50E8"/>
    <w:rsid w:val="008E67E0"/>
    <w:rsid w:val="008F20E2"/>
    <w:rsid w:val="00900E42"/>
    <w:rsid w:val="00903581"/>
    <w:rsid w:val="00903693"/>
    <w:rsid w:val="00904FDC"/>
    <w:rsid w:val="00911E50"/>
    <w:rsid w:val="00912E18"/>
    <w:rsid w:val="009131B1"/>
    <w:rsid w:val="00914353"/>
    <w:rsid w:val="00915018"/>
    <w:rsid w:val="00920114"/>
    <w:rsid w:val="00920960"/>
    <w:rsid w:val="00930476"/>
    <w:rsid w:val="00941EDB"/>
    <w:rsid w:val="00945A9F"/>
    <w:rsid w:val="009462A2"/>
    <w:rsid w:val="00952049"/>
    <w:rsid w:val="00970BF4"/>
    <w:rsid w:val="009744FF"/>
    <w:rsid w:val="00990701"/>
    <w:rsid w:val="00991DBF"/>
    <w:rsid w:val="00995E82"/>
    <w:rsid w:val="00996CA3"/>
    <w:rsid w:val="009A1E2A"/>
    <w:rsid w:val="009A5224"/>
    <w:rsid w:val="009A7BC0"/>
    <w:rsid w:val="009C668F"/>
    <w:rsid w:val="009C740A"/>
    <w:rsid w:val="009D3B99"/>
    <w:rsid w:val="009D5A5D"/>
    <w:rsid w:val="009D5ED0"/>
    <w:rsid w:val="009D78EE"/>
    <w:rsid w:val="009F20DB"/>
    <w:rsid w:val="009F3BDE"/>
    <w:rsid w:val="009F4BB8"/>
    <w:rsid w:val="009F5140"/>
    <w:rsid w:val="009F7AC2"/>
    <w:rsid w:val="00A00A77"/>
    <w:rsid w:val="00A01274"/>
    <w:rsid w:val="00A05661"/>
    <w:rsid w:val="00A1365E"/>
    <w:rsid w:val="00A16D73"/>
    <w:rsid w:val="00A20D06"/>
    <w:rsid w:val="00A260B1"/>
    <w:rsid w:val="00A317F0"/>
    <w:rsid w:val="00A35DE8"/>
    <w:rsid w:val="00A4342D"/>
    <w:rsid w:val="00A434F9"/>
    <w:rsid w:val="00A44C1A"/>
    <w:rsid w:val="00A52A67"/>
    <w:rsid w:val="00A571F8"/>
    <w:rsid w:val="00A828AB"/>
    <w:rsid w:val="00A8299E"/>
    <w:rsid w:val="00A82ECC"/>
    <w:rsid w:val="00A9540E"/>
    <w:rsid w:val="00AB03D3"/>
    <w:rsid w:val="00AB54A7"/>
    <w:rsid w:val="00AB6EB1"/>
    <w:rsid w:val="00AB79F8"/>
    <w:rsid w:val="00AC42FA"/>
    <w:rsid w:val="00AD16D0"/>
    <w:rsid w:val="00AD1D11"/>
    <w:rsid w:val="00AD1D17"/>
    <w:rsid w:val="00AD48C8"/>
    <w:rsid w:val="00AD4A60"/>
    <w:rsid w:val="00AD7A86"/>
    <w:rsid w:val="00AE2AE3"/>
    <w:rsid w:val="00AF369A"/>
    <w:rsid w:val="00AF4B4D"/>
    <w:rsid w:val="00AF4EB4"/>
    <w:rsid w:val="00B002ED"/>
    <w:rsid w:val="00B03348"/>
    <w:rsid w:val="00B13481"/>
    <w:rsid w:val="00B24876"/>
    <w:rsid w:val="00B276CE"/>
    <w:rsid w:val="00B32C74"/>
    <w:rsid w:val="00B339B2"/>
    <w:rsid w:val="00B33CDA"/>
    <w:rsid w:val="00B3610E"/>
    <w:rsid w:val="00B45CAA"/>
    <w:rsid w:val="00B46762"/>
    <w:rsid w:val="00B467C1"/>
    <w:rsid w:val="00B47CC6"/>
    <w:rsid w:val="00B50DA9"/>
    <w:rsid w:val="00B5121F"/>
    <w:rsid w:val="00B54D9C"/>
    <w:rsid w:val="00B572F6"/>
    <w:rsid w:val="00B63314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A7EE3"/>
    <w:rsid w:val="00BB1E2B"/>
    <w:rsid w:val="00BB452D"/>
    <w:rsid w:val="00BB7219"/>
    <w:rsid w:val="00BB7A7A"/>
    <w:rsid w:val="00BC7607"/>
    <w:rsid w:val="00BD0D2F"/>
    <w:rsid w:val="00BD45F1"/>
    <w:rsid w:val="00BE1C44"/>
    <w:rsid w:val="00BE4207"/>
    <w:rsid w:val="00BE4950"/>
    <w:rsid w:val="00C06726"/>
    <w:rsid w:val="00C102D9"/>
    <w:rsid w:val="00C11508"/>
    <w:rsid w:val="00C210E9"/>
    <w:rsid w:val="00C21B12"/>
    <w:rsid w:val="00C22124"/>
    <w:rsid w:val="00C3590F"/>
    <w:rsid w:val="00C35C2B"/>
    <w:rsid w:val="00C37419"/>
    <w:rsid w:val="00C40862"/>
    <w:rsid w:val="00C44F63"/>
    <w:rsid w:val="00C50DDE"/>
    <w:rsid w:val="00C53B8C"/>
    <w:rsid w:val="00C53EC9"/>
    <w:rsid w:val="00C54D82"/>
    <w:rsid w:val="00C55709"/>
    <w:rsid w:val="00C64C79"/>
    <w:rsid w:val="00C75CF2"/>
    <w:rsid w:val="00C86DC7"/>
    <w:rsid w:val="00C91107"/>
    <w:rsid w:val="00C92A2A"/>
    <w:rsid w:val="00C955F1"/>
    <w:rsid w:val="00C96C3F"/>
    <w:rsid w:val="00CA0B9C"/>
    <w:rsid w:val="00CA3266"/>
    <w:rsid w:val="00CA4415"/>
    <w:rsid w:val="00CA4D1A"/>
    <w:rsid w:val="00CA505D"/>
    <w:rsid w:val="00CB27EF"/>
    <w:rsid w:val="00CB421F"/>
    <w:rsid w:val="00CB743C"/>
    <w:rsid w:val="00CB7CFD"/>
    <w:rsid w:val="00CC4C83"/>
    <w:rsid w:val="00CD7F0D"/>
    <w:rsid w:val="00CE34DE"/>
    <w:rsid w:val="00CE58A2"/>
    <w:rsid w:val="00CE7E9F"/>
    <w:rsid w:val="00CF1431"/>
    <w:rsid w:val="00CF15B4"/>
    <w:rsid w:val="00CF22B7"/>
    <w:rsid w:val="00CF402D"/>
    <w:rsid w:val="00D061D7"/>
    <w:rsid w:val="00D1660C"/>
    <w:rsid w:val="00D16E9F"/>
    <w:rsid w:val="00D21EEE"/>
    <w:rsid w:val="00D21FFE"/>
    <w:rsid w:val="00D2232E"/>
    <w:rsid w:val="00D22E6A"/>
    <w:rsid w:val="00D256EB"/>
    <w:rsid w:val="00D30CA9"/>
    <w:rsid w:val="00D3733C"/>
    <w:rsid w:val="00D3745F"/>
    <w:rsid w:val="00D45D8D"/>
    <w:rsid w:val="00D46164"/>
    <w:rsid w:val="00D60711"/>
    <w:rsid w:val="00D6098A"/>
    <w:rsid w:val="00D61C32"/>
    <w:rsid w:val="00D6395D"/>
    <w:rsid w:val="00D63E69"/>
    <w:rsid w:val="00D648B8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A5AC7"/>
    <w:rsid w:val="00DB4283"/>
    <w:rsid w:val="00DB4B01"/>
    <w:rsid w:val="00DB7716"/>
    <w:rsid w:val="00DC360A"/>
    <w:rsid w:val="00DC7698"/>
    <w:rsid w:val="00DD40A7"/>
    <w:rsid w:val="00DD7E81"/>
    <w:rsid w:val="00DE2706"/>
    <w:rsid w:val="00E02F32"/>
    <w:rsid w:val="00E101E4"/>
    <w:rsid w:val="00E10314"/>
    <w:rsid w:val="00E11639"/>
    <w:rsid w:val="00E130BC"/>
    <w:rsid w:val="00E148E4"/>
    <w:rsid w:val="00E157A9"/>
    <w:rsid w:val="00E20AFF"/>
    <w:rsid w:val="00E24715"/>
    <w:rsid w:val="00E26088"/>
    <w:rsid w:val="00E26468"/>
    <w:rsid w:val="00E31AAF"/>
    <w:rsid w:val="00E342E8"/>
    <w:rsid w:val="00E346EA"/>
    <w:rsid w:val="00E3552E"/>
    <w:rsid w:val="00E35870"/>
    <w:rsid w:val="00E36984"/>
    <w:rsid w:val="00E376A0"/>
    <w:rsid w:val="00E44530"/>
    <w:rsid w:val="00E4749E"/>
    <w:rsid w:val="00E609FD"/>
    <w:rsid w:val="00E81718"/>
    <w:rsid w:val="00E81C49"/>
    <w:rsid w:val="00E823FB"/>
    <w:rsid w:val="00E85CB3"/>
    <w:rsid w:val="00E92D3F"/>
    <w:rsid w:val="00E92D9F"/>
    <w:rsid w:val="00E9321F"/>
    <w:rsid w:val="00E939E7"/>
    <w:rsid w:val="00EA05B5"/>
    <w:rsid w:val="00EA39D0"/>
    <w:rsid w:val="00EA4F5A"/>
    <w:rsid w:val="00EA7055"/>
    <w:rsid w:val="00EA7DEC"/>
    <w:rsid w:val="00EB27FF"/>
    <w:rsid w:val="00EB5E00"/>
    <w:rsid w:val="00EB61C9"/>
    <w:rsid w:val="00EB6AA2"/>
    <w:rsid w:val="00EC03CB"/>
    <w:rsid w:val="00EC63F1"/>
    <w:rsid w:val="00ED2962"/>
    <w:rsid w:val="00EE30A6"/>
    <w:rsid w:val="00EE5DFB"/>
    <w:rsid w:val="00EF1337"/>
    <w:rsid w:val="00F027D6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1528"/>
    <w:rsid w:val="00F96FE3"/>
    <w:rsid w:val="00FA19B5"/>
    <w:rsid w:val="00FA3C40"/>
    <w:rsid w:val="00FB163F"/>
    <w:rsid w:val="00FB27B6"/>
    <w:rsid w:val="00FB33CE"/>
    <w:rsid w:val="00FB3AA3"/>
    <w:rsid w:val="00FD1A94"/>
    <w:rsid w:val="00FD1C66"/>
    <w:rsid w:val="00FE003B"/>
    <w:rsid w:val="00FE4928"/>
    <w:rsid w:val="00FE6CAD"/>
    <w:rsid w:val="00FF50A3"/>
    <w:rsid w:val="00FF61E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286D2"/>
  <w15:docId w15:val="{5034BE63-A133-4340-88D8-EB71DD3B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D21FF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f0">
    <w:name w:val="Normal (Web)"/>
    <w:basedOn w:val="a"/>
    <w:uiPriority w:val="99"/>
    <w:rsid w:val="00D21FFE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af1">
    <w:name w:val="List Paragraph"/>
    <w:basedOn w:val="a"/>
    <w:uiPriority w:val="34"/>
    <w:qFormat/>
    <w:rsid w:val="00DA5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23130-8FA2-4DC0-B25B-03706E1A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2026-05-29T09:54:00Z</cp:lastPrinted>
  <dcterms:created xsi:type="dcterms:W3CDTF">2026-06-01T11:14:00Z</dcterms:created>
  <dcterms:modified xsi:type="dcterms:W3CDTF">2026-06-01T11:14:00Z</dcterms:modified>
</cp:coreProperties>
</file>